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</w:tblPr>
      <w:tblGrid>
        <w:gridCol w:w="270"/>
        <w:gridCol w:w="10260"/>
        <w:gridCol w:w="270"/>
      </w:tblGrid>
      <w:tr w:rsidR="007D0870" w:rsidRPr="002D3842" w14:paraId="56807E19" w14:textId="77777777" w:rsidTr="007D0870">
        <w:trPr>
          <w:trHeight w:val="983"/>
        </w:trPr>
        <w:tc>
          <w:tcPr>
            <w:tcW w:w="125" w:type="pct"/>
          </w:tcPr>
          <w:p w14:paraId="3878D5A8" w14:textId="77777777" w:rsidR="007D0870" w:rsidRPr="002D3842" w:rsidRDefault="007D0870" w:rsidP="00AE3FB7">
            <w:pPr>
              <w:pStyle w:val="Title"/>
            </w:pPr>
          </w:p>
        </w:tc>
        <w:tc>
          <w:tcPr>
            <w:tcW w:w="4750" w:type="pct"/>
            <w:shd w:val="clear" w:color="auto" w:fill="986F0B"/>
            <w:vAlign w:val="center"/>
          </w:tcPr>
          <w:p w14:paraId="7CB612FE" w14:textId="17759710" w:rsidR="007D0870" w:rsidRPr="002D3842" w:rsidRDefault="007D0870" w:rsidP="007D0870">
            <w:pPr>
              <w:pStyle w:val="Title"/>
              <w:jc w:val="left"/>
            </w:pPr>
            <w:r>
              <w:t>Attendance Policy</w:t>
            </w:r>
          </w:p>
        </w:tc>
        <w:tc>
          <w:tcPr>
            <w:tcW w:w="125" w:type="pct"/>
          </w:tcPr>
          <w:p w14:paraId="7003A291" w14:textId="77777777" w:rsidR="007D0870" w:rsidRPr="002D3842" w:rsidRDefault="007D0870" w:rsidP="00AE3FB7">
            <w:pPr>
              <w:pStyle w:val="Title"/>
            </w:pPr>
          </w:p>
        </w:tc>
      </w:tr>
    </w:tbl>
    <w:p w14:paraId="1A7274CD" w14:textId="77777777" w:rsidR="002F35E6" w:rsidRDefault="002F35E6"/>
    <w:p w14:paraId="307E0850" w14:textId="3FB7140F" w:rsidR="00857086" w:rsidRDefault="52320AA6" w:rsidP="00A06110">
      <w:r>
        <w:t>Due to a large increase of last-minute cancellations and no-show clients, the Student Health Clinic has initiated policies regarding late and no-show appointments.  The purpose of this policy is to minimize unscheduled absences, allowing us to serve all students in a prompt and efficient manner.</w:t>
      </w:r>
    </w:p>
    <w:p w14:paraId="75BC39EE" w14:textId="51075A31" w:rsidR="004517B2" w:rsidRDefault="004517B2" w:rsidP="00A06110"/>
    <w:p w14:paraId="221BF806" w14:textId="5F16E6C5" w:rsidR="004517B2" w:rsidRPr="0060593D" w:rsidRDefault="004517B2" w:rsidP="004517B2">
      <w:pPr>
        <w:pStyle w:val="BlueBoldText"/>
        <w:rPr>
          <w:color w:val="986F0B"/>
          <w:sz w:val="28"/>
          <w:szCs w:val="28"/>
        </w:rPr>
      </w:pPr>
      <w:r w:rsidRPr="0060593D">
        <w:rPr>
          <w:color w:val="986F0B"/>
          <w:sz w:val="28"/>
          <w:szCs w:val="28"/>
        </w:rPr>
        <w:t>Reminders:</w:t>
      </w:r>
    </w:p>
    <w:p w14:paraId="6B93102A" w14:textId="2C7467D0" w:rsidR="00A06110" w:rsidRDefault="52320AA6" w:rsidP="00A06110">
      <w:r>
        <w:t xml:space="preserve">Automated appointment reminders are sent via text message.  These reminders are a courtesy; it is the patient’s responsibility to provide a current number at the time of scheduling. </w:t>
      </w:r>
    </w:p>
    <w:p w14:paraId="7306AB0A" w14:textId="77777777" w:rsidR="004517B2" w:rsidRDefault="004517B2" w:rsidP="00A06110"/>
    <w:p w14:paraId="0AE3B881" w14:textId="68C8405C" w:rsidR="00776E82" w:rsidRPr="0060593D" w:rsidRDefault="00776E82" w:rsidP="00776E82">
      <w:pPr>
        <w:pStyle w:val="BlueBoldText"/>
        <w:rPr>
          <w:color w:val="986F0B"/>
          <w:sz w:val="28"/>
          <w:szCs w:val="28"/>
        </w:rPr>
      </w:pPr>
      <w:r w:rsidRPr="0060593D">
        <w:rPr>
          <w:color w:val="986F0B"/>
          <w:sz w:val="28"/>
          <w:szCs w:val="28"/>
        </w:rPr>
        <w:t>Tardiness:</w:t>
      </w:r>
    </w:p>
    <w:p w14:paraId="2BE36C05" w14:textId="31AFA9FE" w:rsidR="00776E82" w:rsidRDefault="00267236" w:rsidP="00776E82">
      <w:r>
        <w:t>If you are more than 5 minutes late for your appointment, the Student Health Clinic may ask for you to reschedule.</w:t>
      </w:r>
    </w:p>
    <w:p w14:paraId="3B193869" w14:textId="77777777" w:rsidR="00267236" w:rsidRDefault="00267236" w:rsidP="00776E82"/>
    <w:p w14:paraId="4288494B" w14:textId="5D29E92E" w:rsidR="00A06110" w:rsidRPr="0060593D" w:rsidRDefault="00A06110" w:rsidP="00776E82">
      <w:pPr>
        <w:pStyle w:val="BlueBoldText"/>
        <w:rPr>
          <w:color w:val="986F0B"/>
          <w:sz w:val="28"/>
          <w:szCs w:val="28"/>
        </w:rPr>
      </w:pPr>
      <w:r w:rsidRPr="0060593D">
        <w:rPr>
          <w:color w:val="986F0B"/>
          <w:sz w:val="28"/>
          <w:szCs w:val="28"/>
        </w:rPr>
        <w:t>Cancellations &amp; No Show:</w:t>
      </w:r>
    </w:p>
    <w:p w14:paraId="1A89D87D" w14:textId="23898D2D" w:rsidR="00A06110" w:rsidRDefault="00A06110" w:rsidP="00267236">
      <w:pPr>
        <w:ind w:left="0" w:firstLine="360"/>
      </w:pPr>
      <w:r>
        <w:t>A cancellation of any appointment requires a minimum of 24 hours’ notice.</w:t>
      </w:r>
    </w:p>
    <w:p w14:paraId="6EF9BC5B" w14:textId="41FBADB2" w:rsidR="00A06110" w:rsidRDefault="00A06110" w:rsidP="00A06110"/>
    <w:p w14:paraId="5226975E" w14:textId="5195E464" w:rsidR="00776E82" w:rsidRPr="0060593D" w:rsidRDefault="00776E82" w:rsidP="00267236">
      <w:pPr>
        <w:pStyle w:val="BlueBoldText"/>
        <w:rPr>
          <w:color w:val="986F0B"/>
          <w:sz w:val="28"/>
          <w:szCs w:val="28"/>
        </w:rPr>
      </w:pPr>
      <w:r w:rsidRPr="0060593D">
        <w:rPr>
          <w:color w:val="986F0B"/>
          <w:sz w:val="28"/>
          <w:szCs w:val="28"/>
        </w:rPr>
        <w:t>Repeat Offenders:</w:t>
      </w:r>
    </w:p>
    <w:p w14:paraId="1AF5154F" w14:textId="08C8228A" w:rsidR="00776E82" w:rsidRDefault="52320AA6" w:rsidP="00A06110">
      <w:r>
        <w:t>If you consistently cancel with less than 24</w:t>
      </w:r>
      <w:r w:rsidR="00C356D9">
        <w:t>-</w:t>
      </w:r>
      <w:proofErr w:type="spellStart"/>
      <w:r>
        <w:t>hours notice</w:t>
      </w:r>
      <w:proofErr w:type="spellEnd"/>
      <w:r>
        <w:t xml:space="preserve"> or not show up for your appointment, after the third time, you will only be able to make appointments on a day-of basis.  If there are no appointments available that day, you will be placed on a cancellation list.  </w:t>
      </w:r>
    </w:p>
    <w:p w14:paraId="1DF6CFD9" w14:textId="0615D372" w:rsidR="00607C8E" w:rsidRDefault="00607C8E" w:rsidP="00776E82">
      <w:pPr>
        <w:pStyle w:val="ListBullet"/>
        <w:numPr>
          <w:ilvl w:val="0"/>
          <w:numId w:val="0"/>
        </w:numPr>
      </w:pPr>
    </w:p>
    <w:p w14:paraId="20906B76" w14:textId="6E200E18" w:rsidR="00607C8E" w:rsidRPr="0060593D" w:rsidRDefault="004517B2" w:rsidP="00607C8E">
      <w:pPr>
        <w:rPr>
          <w:b/>
          <w:bCs/>
          <w:sz w:val="28"/>
          <w:szCs w:val="28"/>
        </w:rPr>
      </w:pPr>
      <w:r w:rsidRPr="0060593D">
        <w:rPr>
          <w:b/>
          <w:bCs/>
          <w:sz w:val="28"/>
          <w:szCs w:val="28"/>
        </w:rPr>
        <w:t>I have read and understand the contents of this Attendance Policy.  I agree to abide by its terms.</w:t>
      </w:r>
    </w:p>
    <w:p w14:paraId="5F77471C" w14:textId="77777777" w:rsidR="00607C8E" w:rsidRDefault="00607C8E" w:rsidP="00607C8E"/>
    <w:tbl>
      <w:tblPr>
        <w:tblW w:w="4750" w:type="pct"/>
        <w:jc w:val="center"/>
        <w:tblLook w:val="0600" w:firstRow="0" w:lastRow="0" w:firstColumn="0" w:lastColumn="0" w:noHBand="1" w:noVBand="1"/>
      </w:tblPr>
      <w:tblGrid>
        <w:gridCol w:w="6162"/>
        <w:gridCol w:w="434"/>
        <w:gridCol w:w="3664"/>
      </w:tblGrid>
      <w:tr w:rsidR="00607C8E" w:rsidRPr="00607C8E" w14:paraId="216196C6" w14:textId="77777777" w:rsidTr="007D0870">
        <w:trPr>
          <w:trHeight w:val="576"/>
          <w:jc w:val="center"/>
        </w:trPr>
        <w:sdt>
          <w:sdtPr>
            <w:rPr>
              <w:color w:val="986F0B"/>
            </w:rPr>
            <w:id w:val="-150735898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162" w:type="dxa"/>
                <w:tcBorders>
                  <w:bottom w:val="single" w:sz="12" w:space="0" w:color="auto"/>
                </w:tcBorders>
                <w:vAlign w:val="bottom"/>
              </w:tcPr>
              <w:p w14:paraId="7DEFF4AE" w14:textId="2488D67E" w:rsidR="00607C8E" w:rsidRPr="007D0870" w:rsidRDefault="00860553" w:rsidP="00607C8E">
                <w:pPr>
                  <w:ind w:left="0"/>
                  <w:rPr>
                    <w:color w:val="986F0B"/>
                  </w:rPr>
                </w:pPr>
                <w:r w:rsidRPr="00FA66B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34" w:type="dxa"/>
            <w:vAlign w:val="bottom"/>
          </w:tcPr>
          <w:p w14:paraId="798AAC8C" w14:textId="77777777" w:rsidR="00607C8E" w:rsidRPr="00607C8E" w:rsidRDefault="00607C8E" w:rsidP="00607C8E">
            <w:pPr>
              <w:ind w:left="0"/>
            </w:pPr>
          </w:p>
        </w:tc>
        <w:sdt>
          <w:sdtPr>
            <w:id w:val="122040031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664" w:type="dxa"/>
                <w:tcBorders>
                  <w:bottom w:val="single" w:sz="12" w:space="0" w:color="auto"/>
                </w:tcBorders>
                <w:vAlign w:val="bottom"/>
              </w:tcPr>
              <w:p w14:paraId="580A6215" w14:textId="0694C660" w:rsidR="00607C8E" w:rsidRPr="00607C8E" w:rsidRDefault="00860553" w:rsidP="00607C8E">
                <w:pPr>
                  <w:ind w:left="0"/>
                </w:pPr>
                <w:r w:rsidRPr="00FA66B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07C8E" w:rsidRPr="00607C8E" w14:paraId="62239862" w14:textId="77777777" w:rsidTr="00C22E1F">
        <w:trPr>
          <w:jc w:val="center"/>
        </w:trPr>
        <w:tc>
          <w:tcPr>
            <w:tcW w:w="6162" w:type="dxa"/>
            <w:tcBorders>
              <w:top w:val="single" w:sz="12" w:space="0" w:color="auto"/>
            </w:tcBorders>
          </w:tcPr>
          <w:p w14:paraId="37E1E6EC" w14:textId="48A7031A" w:rsidR="00607C8E" w:rsidRPr="00A902CC" w:rsidRDefault="00C22E1F" w:rsidP="00886DB4">
            <w:pPr>
              <w:pStyle w:val="BlueText"/>
              <w:ind w:left="0"/>
              <w:rPr>
                <w:color w:val="986F0B"/>
              </w:rPr>
            </w:pPr>
            <w:r>
              <w:rPr>
                <w:color w:val="986F0B"/>
              </w:rPr>
              <w:t>Patient Name (Print)</w:t>
            </w:r>
          </w:p>
        </w:tc>
        <w:tc>
          <w:tcPr>
            <w:tcW w:w="434" w:type="dxa"/>
          </w:tcPr>
          <w:p w14:paraId="7064C007" w14:textId="77777777" w:rsidR="00607C8E" w:rsidRPr="00A902CC" w:rsidRDefault="00607C8E" w:rsidP="00607C8E">
            <w:pPr>
              <w:pStyle w:val="BlueText"/>
              <w:rPr>
                <w:color w:val="986F0B"/>
              </w:rPr>
            </w:pPr>
          </w:p>
        </w:tc>
        <w:tc>
          <w:tcPr>
            <w:tcW w:w="3664" w:type="dxa"/>
            <w:tcBorders>
              <w:top w:val="single" w:sz="12" w:space="0" w:color="auto"/>
            </w:tcBorders>
          </w:tcPr>
          <w:p w14:paraId="6427B3A4" w14:textId="2B928215" w:rsidR="00607C8E" w:rsidRPr="00A902CC" w:rsidRDefault="00C22E1F" w:rsidP="00886DB4">
            <w:pPr>
              <w:pStyle w:val="BlueText"/>
              <w:ind w:left="0"/>
              <w:rPr>
                <w:color w:val="986F0B"/>
              </w:rPr>
            </w:pPr>
            <w:r>
              <w:rPr>
                <w:color w:val="986F0B"/>
              </w:rPr>
              <w:t>Student ID#</w:t>
            </w:r>
          </w:p>
        </w:tc>
      </w:tr>
      <w:tr w:rsidR="0060593D" w:rsidRPr="00607C8E" w14:paraId="52E70C81" w14:textId="77777777" w:rsidTr="00C22E1F">
        <w:trPr>
          <w:trHeight w:val="576"/>
          <w:jc w:val="center"/>
        </w:trPr>
        <w:tc>
          <w:tcPr>
            <w:tcW w:w="6162" w:type="dxa"/>
            <w:tcBorders>
              <w:bottom w:val="single" w:sz="12" w:space="0" w:color="auto"/>
            </w:tcBorders>
          </w:tcPr>
          <w:p w14:paraId="4B3E7EDC" w14:textId="77777777" w:rsidR="0060593D" w:rsidRPr="00A902CC" w:rsidRDefault="0060593D" w:rsidP="00886DB4">
            <w:pPr>
              <w:pStyle w:val="BlueText"/>
              <w:ind w:left="0"/>
              <w:rPr>
                <w:color w:val="986F0B"/>
              </w:rPr>
            </w:pPr>
          </w:p>
        </w:tc>
        <w:tc>
          <w:tcPr>
            <w:tcW w:w="434" w:type="dxa"/>
          </w:tcPr>
          <w:p w14:paraId="3795A938" w14:textId="77777777" w:rsidR="0060593D" w:rsidRPr="00A902CC" w:rsidRDefault="0060593D" w:rsidP="00607C8E">
            <w:pPr>
              <w:pStyle w:val="BlueText"/>
              <w:rPr>
                <w:color w:val="986F0B"/>
              </w:rPr>
            </w:pPr>
          </w:p>
        </w:tc>
        <w:sdt>
          <w:sdtPr>
            <w:rPr>
              <w:color w:val="986F0B"/>
            </w:rPr>
            <w:id w:val="1163654726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64" w:type="dxa"/>
                <w:tcBorders>
                  <w:bottom w:val="single" w:sz="12" w:space="0" w:color="auto"/>
                </w:tcBorders>
              </w:tcPr>
              <w:p w14:paraId="0389A762" w14:textId="55C3CEE8" w:rsidR="0060593D" w:rsidRPr="00A902CC" w:rsidRDefault="00860553" w:rsidP="00886DB4">
                <w:pPr>
                  <w:pStyle w:val="BlueText"/>
                  <w:ind w:left="0"/>
                  <w:rPr>
                    <w:color w:val="986F0B"/>
                  </w:rPr>
                </w:pPr>
                <w:r w:rsidRPr="00FA66B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60593D" w:rsidRPr="00607C8E" w14:paraId="724ACE17" w14:textId="77777777" w:rsidTr="00C22E1F">
        <w:trPr>
          <w:jc w:val="center"/>
        </w:trPr>
        <w:tc>
          <w:tcPr>
            <w:tcW w:w="6162" w:type="dxa"/>
            <w:tcBorders>
              <w:top w:val="single" w:sz="12" w:space="0" w:color="auto"/>
            </w:tcBorders>
          </w:tcPr>
          <w:p w14:paraId="27B65B14" w14:textId="6B49A3FC" w:rsidR="0060593D" w:rsidRPr="00A902CC" w:rsidRDefault="00C22E1F" w:rsidP="00886DB4">
            <w:pPr>
              <w:pStyle w:val="BlueText"/>
              <w:ind w:left="0"/>
              <w:rPr>
                <w:color w:val="986F0B"/>
              </w:rPr>
            </w:pPr>
            <w:r>
              <w:rPr>
                <w:color w:val="986F0B"/>
              </w:rPr>
              <w:t>Patient Signature</w:t>
            </w:r>
          </w:p>
        </w:tc>
        <w:tc>
          <w:tcPr>
            <w:tcW w:w="434" w:type="dxa"/>
          </w:tcPr>
          <w:p w14:paraId="19D0D17B" w14:textId="77777777" w:rsidR="0060593D" w:rsidRPr="00A902CC" w:rsidRDefault="0060593D" w:rsidP="00607C8E">
            <w:pPr>
              <w:pStyle w:val="BlueText"/>
              <w:rPr>
                <w:color w:val="986F0B"/>
              </w:rPr>
            </w:pPr>
          </w:p>
        </w:tc>
        <w:tc>
          <w:tcPr>
            <w:tcW w:w="3664" w:type="dxa"/>
            <w:tcBorders>
              <w:top w:val="single" w:sz="12" w:space="0" w:color="auto"/>
            </w:tcBorders>
          </w:tcPr>
          <w:p w14:paraId="7B010C89" w14:textId="44B3DA22" w:rsidR="0060593D" w:rsidRPr="00A902CC" w:rsidRDefault="00C22E1F" w:rsidP="00886DB4">
            <w:pPr>
              <w:pStyle w:val="BlueText"/>
              <w:ind w:left="0"/>
              <w:rPr>
                <w:color w:val="986F0B"/>
              </w:rPr>
            </w:pPr>
            <w:r>
              <w:rPr>
                <w:color w:val="986F0B"/>
              </w:rPr>
              <w:t>Date</w:t>
            </w:r>
          </w:p>
        </w:tc>
      </w:tr>
    </w:tbl>
    <w:p w14:paraId="4D24C328" w14:textId="77777777" w:rsidR="00607C8E" w:rsidRPr="00047E60" w:rsidRDefault="00607C8E" w:rsidP="00047E60">
      <w:pPr>
        <w:pStyle w:val="BlueText"/>
        <w:spacing w:after="0"/>
        <w:ind w:left="0"/>
        <w:rPr>
          <w:sz w:val="12"/>
        </w:rPr>
      </w:pPr>
    </w:p>
    <w:sectPr w:rsidR="00607C8E" w:rsidRPr="00047E60" w:rsidSect="00AE3F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64F81" w14:textId="77777777" w:rsidR="00414D7C" w:rsidRDefault="00414D7C" w:rsidP="00BC1B68">
      <w:r>
        <w:separator/>
      </w:r>
    </w:p>
  </w:endnote>
  <w:endnote w:type="continuationSeparator" w:id="0">
    <w:p w14:paraId="1C900C9C" w14:textId="77777777" w:rsidR="00414D7C" w:rsidRDefault="00414D7C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3D25" w14:textId="77777777" w:rsidR="00860553" w:rsidRDefault="00860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2F35E6" w:rsidRPr="00047E60" w14:paraId="4321DE48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7CE79F88" w14:textId="77777777" w:rsidR="002F35E6" w:rsidRPr="00047E60" w:rsidRDefault="002F35E6" w:rsidP="00E53AFF">
          <w:pPr>
            <w:pStyle w:val="Contacts"/>
          </w:pPr>
          <w:r w:rsidRPr="00047E60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20F244DB" wp14:editId="54609974">
                    <wp:extent cx="154940" cy="201930"/>
                    <wp:effectExtent l="0" t="0" r="0" b="7620"/>
                    <wp:docPr id="9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86F0B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 id="Shape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GPS icon" coordsize="21600,21600" o:spid="_x0000_s1026" fillcolor="#986f0b" stroked="f" strokeweight="1pt" path="m10800,c4780,,,3668,,8287v,4619,10800,13313,10800,13313c10800,21600,21600,12906,21600,8287,21600,3804,16820,,10800,xm10800,11819v-2656,,-4957,-1630,-4957,-3804c5843,5977,7967,4211,10800,4211v2656,,4957,1631,4957,3804c15757,10189,13456,11819,10800,1181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" w14:anchorId="5F25C499">
                    <v:stroke miterlimit="4" joinstyle="miter"/>
                    <v:path arrowok="t" o:connecttype="custom" o:connectlocs="77470,100965;77470,100965;77470,100965;77470,100965" o:connectangles="0,90,180,270" o:extrusionok="f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CE00F54" w14:textId="77777777" w:rsidR="002F35E6" w:rsidRPr="00047E60" w:rsidRDefault="002F35E6" w:rsidP="00E53AFF">
          <w:pPr>
            <w:pStyle w:val="Contacts"/>
          </w:pPr>
          <w:r w:rsidRPr="00047E60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783A91C" wp14:editId="5804B134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6F0B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 id="Shap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Phone icon" coordsize="21600,21600" o:spid="_x0000_s1026" fillcolor="#986f0b" stroked="f" strokeweight="1pt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" w14:anchorId="4AD28757">
                    <v:stroke miterlimit="4" joinstyle="miter"/>
                    <v:path arrowok="t" o:connecttype="custom" o:connectlocs="82550,82550;82550,82550;82550,82550;82550,82550" o:connectangles="0,90,180,270" o:extrusionok="f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AB8EB26" w14:textId="77777777" w:rsidR="002F35E6" w:rsidRPr="00047E60" w:rsidRDefault="002F35E6" w:rsidP="00E53AFF">
          <w:pPr>
            <w:pStyle w:val="Contacts"/>
          </w:pPr>
          <w:r w:rsidRPr="00047E60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55F536BF" wp14:editId="6ED6C98C">
                    <wp:extent cx="165100" cy="165100"/>
                    <wp:effectExtent l="0" t="0" r="6350" b="6350"/>
                    <wp:docPr id="1" name="Shape" descr="Email 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6F0B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 id="Shap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Email ico" coordsize="21600,21600" o:spid="_x0000_s1026" fillcolor="#986f0b" stroked="f" strokeweight="1pt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" w14:anchorId="3B0AD0F9">
                    <v:stroke miterlimit="4" joinstyle="miter"/>
                    <v:path arrowok="t" o:connecttype="custom" o:connectlocs="82550,82550;82550,82550;82550,82550;82550,82550" o:connectangles="0,90,180,270" o:extrusionok="f"/>
                    <w10:anchorlock/>
                  </v:shape>
                </w:pict>
              </mc:Fallback>
            </mc:AlternateContent>
          </w:r>
        </w:p>
      </w:tc>
    </w:tr>
    <w:tr w:rsidR="00A902CC" w:rsidRPr="00047E60" w14:paraId="6DE27285" w14:textId="77777777" w:rsidTr="002D3842">
      <w:tc>
        <w:tcPr>
          <w:tcW w:w="3596" w:type="dxa"/>
          <w:shd w:val="clear" w:color="auto" w:fill="auto"/>
          <w:vAlign w:val="center"/>
        </w:tcPr>
        <w:p w14:paraId="019E1399" w14:textId="77777777" w:rsidR="00A902CC" w:rsidRPr="007D0870" w:rsidRDefault="00A902CC" w:rsidP="00E53AFF">
          <w:pPr>
            <w:pStyle w:val="Contacts"/>
            <w:rPr>
              <w:color w:val="auto"/>
            </w:rPr>
          </w:pPr>
          <w:r w:rsidRPr="007D0870">
            <w:rPr>
              <w:color w:val="auto"/>
            </w:rPr>
            <w:t xml:space="preserve">Butte College </w:t>
          </w:r>
        </w:p>
        <w:p w14:paraId="055942F5" w14:textId="5AAB8870" w:rsidR="00A902CC" w:rsidRPr="007D0870" w:rsidRDefault="00A902CC" w:rsidP="00E53AFF">
          <w:pPr>
            <w:pStyle w:val="Contacts"/>
            <w:rPr>
              <w:color w:val="auto"/>
            </w:rPr>
          </w:pPr>
          <w:r w:rsidRPr="007D0870">
            <w:rPr>
              <w:color w:val="auto"/>
            </w:rPr>
            <w:t>Student Health Clinic</w:t>
          </w:r>
        </w:p>
      </w:tc>
      <w:tc>
        <w:tcPr>
          <w:tcW w:w="3597" w:type="dxa"/>
          <w:vMerge w:val="restart"/>
          <w:shd w:val="clear" w:color="auto" w:fill="auto"/>
          <w:vAlign w:val="center"/>
        </w:tcPr>
        <w:p w14:paraId="4C6A5977" w14:textId="5926BA6B" w:rsidR="00A902CC" w:rsidRPr="00047E60" w:rsidRDefault="00A902CC" w:rsidP="00E53AFF">
          <w:pPr>
            <w:pStyle w:val="Contacts"/>
          </w:pPr>
          <w:r w:rsidRPr="007D0870">
            <w:rPr>
              <w:color w:val="auto"/>
            </w:rPr>
            <w:t>530-895-2441</w:t>
          </w:r>
        </w:p>
      </w:tc>
      <w:tc>
        <w:tcPr>
          <w:tcW w:w="3597" w:type="dxa"/>
          <w:vMerge w:val="restart"/>
          <w:shd w:val="clear" w:color="auto" w:fill="auto"/>
          <w:vAlign w:val="center"/>
        </w:tcPr>
        <w:p w14:paraId="26F7075E" w14:textId="7BE8AD69" w:rsidR="00A902CC" w:rsidRPr="00047E60" w:rsidRDefault="00A902CC" w:rsidP="00E53AFF">
          <w:pPr>
            <w:pStyle w:val="Contacts"/>
          </w:pPr>
          <w:r w:rsidRPr="007D0870">
            <w:rPr>
              <w:color w:val="auto"/>
            </w:rPr>
            <w:t>butteshs@butte.edu</w:t>
          </w:r>
        </w:p>
      </w:tc>
    </w:tr>
    <w:tr w:rsidR="00A902CC" w:rsidRPr="00047E60" w14:paraId="0D1DDB72" w14:textId="77777777" w:rsidTr="002D3842">
      <w:tc>
        <w:tcPr>
          <w:tcW w:w="3596" w:type="dxa"/>
          <w:shd w:val="clear" w:color="auto" w:fill="auto"/>
          <w:vAlign w:val="center"/>
        </w:tcPr>
        <w:p w14:paraId="61FC6994" w14:textId="77777777" w:rsidR="00A902CC" w:rsidRPr="007D0870" w:rsidRDefault="00A902CC" w:rsidP="00607C8E">
          <w:pPr>
            <w:pStyle w:val="Contacts"/>
            <w:rPr>
              <w:color w:val="auto"/>
            </w:rPr>
          </w:pPr>
          <w:r w:rsidRPr="007D0870">
            <w:rPr>
              <w:color w:val="auto"/>
            </w:rPr>
            <w:t>3536 Butte Campus Drive</w:t>
          </w:r>
        </w:p>
        <w:p w14:paraId="2174EDA8" w14:textId="77777777" w:rsidR="00A902CC" w:rsidRPr="007D0870" w:rsidRDefault="00A902CC" w:rsidP="00607C8E">
          <w:pPr>
            <w:pStyle w:val="Contacts"/>
            <w:rPr>
              <w:color w:val="auto"/>
            </w:rPr>
          </w:pPr>
          <w:r w:rsidRPr="007D0870">
            <w:rPr>
              <w:color w:val="auto"/>
            </w:rPr>
            <w:t>Parking Lot 3C</w:t>
          </w:r>
        </w:p>
        <w:p w14:paraId="23503C33" w14:textId="4A008BF2" w:rsidR="00A902CC" w:rsidRPr="007D0870" w:rsidRDefault="00A902CC" w:rsidP="00607C8E">
          <w:pPr>
            <w:pStyle w:val="Contacts"/>
            <w:rPr>
              <w:color w:val="auto"/>
            </w:rPr>
          </w:pPr>
          <w:r w:rsidRPr="007D0870">
            <w:rPr>
              <w:color w:val="auto"/>
            </w:rPr>
            <w:t>Oroville, CA 95965</w:t>
          </w:r>
        </w:p>
      </w:tc>
      <w:tc>
        <w:tcPr>
          <w:tcW w:w="3597" w:type="dxa"/>
          <w:vMerge/>
          <w:shd w:val="clear" w:color="auto" w:fill="auto"/>
          <w:vAlign w:val="center"/>
        </w:tcPr>
        <w:p w14:paraId="582228F2" w14:textId="6726DE30" w:rsidR="00A902CC" w:rsidRPr="00047E60" w:rsidRDefault="00A902CC" w:rsidP="00E53AFF">
          <w:pPr>
            <w:pStyle w:val="Contacts"/>
          </w:pPr>
        </w:p>
      </w:tc>
      <w:tc>
        <w:tcPr>
          <w:tcW w:w="3597" w:type="dxa"/>
          <w:vMerge/>
          <w:shd w:val="clear" w:color="auto" w:fill="auto"/>
          <w:vAlign w:val="center"/>
        </w:tcPr>
        <w:p w14:paraId="3189C380" w14:textId="62CA09D9" w:rsidR="00A902CC" w:rsidRPr="00047E60" w:rsidRDefault="00A902CC" w:rsidP="00E53AFF">
          <w:pPr>
            <w:pStyle w:val="Contacts"/>
          </w:pPr>
        </w:p>
      </w:tc>
    </w:tr>
  </w:tbl>
  <w:p w14:paraId="4D786500" w14:textId="30DCA74B" w:rsidR="00AE3FB7" w:rsidRPr="00C356D9" w:rsidRDefault="00C356D9" w:rsidP="00C356D9">
    <w:pPr>
      <w:pStyle w:val="Footer"/>
      <w:jc w:val="right"/>
      <w:rPr>
        <w:sz w:val="16"/>
        <w:szCs w:val="16"/>
      </w:rPr>
    </w:pPr>
    <w:r w:rsidRPr="00C356D9">
      <w:rPr>
        <w:sz w:val="16"/>
        <w:szCs w:val="16"/>
      </w:rPr>
      <w:t xml:space="preserve">No Show Policy </w:t>
    </w:r>
    <w:r w:rsidR="00860553">
      <w:rPr>
        <w:sz w:val="16"/>
        <w:szCs w:val="16"/>
      </w:rPr>
      <w:t>Fillable</w:t>
    </w:r>
    <w:r w:rsidRPr="00C356D9">
      <w:rPr>
        <w:sz w:val="16"/>
        <w:szCs w:val="16"/>
      </w:rPr>
      <w:t xml:space="preserve"> – 1/2023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EEE1" w14:textId="77777777" w:rsidR="00860553" w:rsidRDefault="00860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B0BC2" w14:textId="77777777" w:rsidR="00414D7C" w:rsidRDefault="00414D7C" w:rsidP="00BC1B68">
      <w:r>
        <w:separator/>
      </w:r>
    </w:p>
  </w:footnote>
  <w:footnote w:type="continuationSeparator" w:id="0">
    <w:p w14:paraId="450731E6" w14:textId="77777777" w:rsidR="00414D7C" w:rsidRDefault="00414D7C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EEF7" w14:textId="77777777" w:rsidR="00860553" w:rsidRDefault="00860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7554D" w14:textId="6B08A50F" w:rsidR="00BC1B68" w:rsidRDefault="00A06110" w:rsidP="00A06110">
    <w:pPr>
      <w:pStyle w:val="Header"/>
    </w:pPr>
    <w:r>
      <w:rPr>
        <w:noProof/>
      </w:rPr>
      <w:drawing>
        <wp:inline distT="0" distB="0" distL="0" distR="0" wp14:anchorId="45B11A66" wp14:editId="364E8EE6">
          <wp:extent cx="2715768" cy="746760"/>
          <wp:effectExtent l="0" t="0" r="8890" b="0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5768" cy="746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15335F95" wp14:editId="7E7BB865">
              <wp:simplePos x="0" y="0"/>
              <wp:positionH relativeFrom="column">
                <wp:posOffset>9496425</wp:posOffset>
              </wp:positionH>
              <wp:positionV relativeFrom="paragraph">
                <wp:posOffset>1470025</wp:posOffset>
              </wp:positionV>
              <wp:extent cx="6858000" cy="10866768"/>
              <wp:effectExtent l="0" t="0" r="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866768"/>
                        <a:chOff x="0" y="0"/>
                        <a:chExt cx="6858000" cy="10866768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81280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269067"/>
                          <a:ext cx="6854825" cy="7213600"/>
                          <a:chOff x="0" y="0"/>
                          <a:chExt cx="6854952" cy="7211707"/>
                        </a:xfrm>
                      </wpg:grpSpPr>
                      <wpg:grpSp>
                        <wpg:cNvPr id="8" name="Group 1"/>
                        <wpg:cNvGrpSpPr>
                          <a:grpSpLocks/>
                        </wpg:cNvGrpSpPr>
                        <wpg:grpSpPr>
                          <a:xfrm>
                            <a:off x="0" y="14626"/>
                            <a:ext cx="6854952" cy="7197081"/>
                            <a:chOff x="0" y="-4"/>
                            <a:chExt cx="6854952" cy="7197081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4"/>
                              <a:ext cx="6781800" cy="7131243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-4"/>
                              <a:ext cx="6785610" cy="7120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Picture 4" descr="Background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9400" y="81280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/>
                      <wps:cNvSpPr/>
                      <wps:spPr>
                        <a:xfrm>
                          <a:off x="0" y="9922934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9922934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Shape"/>
                      <wps:cNvSpPr/>
                      <wps:spPr>
                        <a:xfrm>
                          <a:off x="491067" y="1066800"/>
                          <a:ext cx="456235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28" h="21308" extrusionOk="0">
                              <a:moveTo>
                                <a:pt x="21182" y="7499"/>
                              </a:moveTo>
                              <a:lnTo>
                                <a:pt x="17216" y="819"/>
                              </a:lnTo>
                              <a:cubicBezTo>
                                <a:pt x="16735" y="10"/>
                                <a:pt x="15864" y="-200"/>
                                <a:pt x="15203" y="189"/>
                              </a:cubicBezTo>
                              <a:lnTo>
                                <a:pt x="4599" y="6481"/>
                              </a:lnTo>
                              <a:cubicBezTo>
                                <a:pt x="4028" y="6810"/>
                                <a:pt x="3757" y="7499"/>
                                <a:pt x="4028" y="8218"/>
                              </a:cubicBezTo>
                              <a:cubicBezTo>
                                <a:pt x="3096" y="8788"/>
                                <a:pt x="1594" y="14540"/>
                                <a:pt x="1594" y="14540"/>
                              </a:cubicBezTo>
                              <a:lnTo>
                                <a:pt x="303" y="15618"/>
                              </a:lnTo>
                              <a:cubicBezTo>
                                <a:pt x="2" y="15858"/>
                                <a:pt x="-88" y="16277"/>
                                <a:pt x="92" y="16637"/>
                              </a:cubicBezTo>
                              <a:lnTo>
                                <a:pt x="2375" y="20891"/>
                              </a:lnTo>
                              <a:cubicBezTo>
                                <a:pt x="2586" y="21250"/>
                                <a:pt x="3006" y="21400"/>
                                <a:pt x="3397" y="21250"/>
                              </a:cubicBezTo>
                              <a:cubicBezTo>
                                <a:pt x="4118" y="20951"/>
                                <a:pt x="5320" y="20501"/>
                                <a:pt x="6371" y="20321"/>
                              </a:cubicBezTo>
                              <a:cubicBezTo>
                                <a:pt x="7212" y="20202"/>
                                <a:pt x="8234" y="19393"/>
                                <a:pt x="8384" y="19183"/>
                              </a:cubicBezTo>
                              <a:cubicBezTo>
                                <a:pt x="8925" y="18524"/>
                                <a:pt x="14392" y="11843"/>
                                <a:pt x="14392" y="11843"/>
                              </a:cubicBezTo>
                              <a:cubicBezTo>
                                <a:pt x="14933" y="11184"/>
                                <a:pt x="14783" y="10166"/>
                                <a:pt x="14092" y="9686"/>
                              </a:cubicBezTo>
                              <a:cubicBezTo>
                                <a:pt x="13431" y="9237"/>
                                <a:pt x="12530" y="9387"/>
                                <a:pt x="12019" y="9986"/>
                              </a:cubicBezTo>
                              <a:lnTo>
                                <a:pt x="9435" y="13131"/>
                              </a:lnTo>
                              <a:cubicBezTo>
                                <a:pt x="9045" y="13611"/>
                                <a:pt x="8294" y="13551"/>
                                <a:pt x="7963" y="13012"/>
                              </a:cubicBezTo>
                              <a:lnTo>
                                <a:pt x="6611" y="10765"/>
                              </a:lnTo>
                              <a:lnTo>
                                <a:pt x="17937" y="4024"/>
                              </a:lnTo>
                              <a:lnTo>
                                <a:pt x="20220" y="7859"/>
                              </a:lnTo>
                              <a:cubicBezTo>
                                <a:pt x="20340" y="8069"/>
                                <a:pt x="20250" y="8338"/>
                                <a:pt x="20070" y="8458"/>
                              </a:cubicBezTo>
                              <a:lnTo>
                                <a:pt x="15744" y="11034"/>
                              </a:lnTo>
                              <a:cubicBezTo>
                                <a:pt x="15744" y="11064"/>
                                <a:pt x="15744" y="11064"/>
                                <a:pt x="15744" y="11064"/>
                              </a:cubicBezTo>
                              <a:cubicBezTo>
                                <a:pt x="15744" y="11394"/>
                                <a:pt x="15624" y="11723"/>
                                <a:pt x="15414" y="11993"/>
                              </a:cubicBezTo>
                              <a:lnTo>
                                <a:pt x="12770" y="15229"/>
                              </a:lnTo>
                              <a:lnTo>
                                <a:pt x="12830" y="15348"/>
                              </a:lnTo>
                              <a:cubicBezTo>
                                <a:pt x="13100" y="15828"/>
                                <a:pt x="13731" y="16007"/>
                                <a:pt x="14212" y="15738"/>
                              </a:cubicBezTo>
                              <a:lnTo>
                                <a:pt x="14362" y="15648"/>
                              </a:lnTo>
                              <a:cubicBezTo>
                                <a:pt x="14843" y="15378"/>
                                <a:pt x="15053" y="14809"/>
                                <a:pt x="14933" y="14270"/>
                              </a:cubicBezTo>
                              <a:cubicBezTo>
                                <a:pt x="15053" y="14300"/>
                                <a:pt x="15143" y="14300"/>
                                <a:pt x="15263" y="14300"/>
                              </a:cubicBezTo>
                              <a:cubicBezTo>
                                <a:pt x="15474" y="14300"/>
                                <a:pt x="15654" y="14270"/>
                                <a:pt x="15834" y="14150"/>
                              </a:cubicBezTo>
                              <a:cubicBezTo>
                                <a:pt x="16405" y="13850"/>
                                <a:pt x="16585" y="13102"/>
                                <a:pt x="16285" y="12532"/>
                              </a:cubicBezTo>
                              <a:cubicBezTo>
                                <a:pt x="16405" y="12562"/>
                                <a:pt x="16495" y="12562"/>
                                <a:pt x="16645" y="12562"/>
                              </a:cubicBezTo>
                              <a:cubicBezTo>
                                <a:pt x="16856" y="12562"/>
                                <a:pt x="17036" y="12532"/>
                                <a:pt x="17216" y="12412"/>
                              </a:cubicBezTo>
                              <a:cubicBezTo>
                                <a:pt x="17757" y="12113"/>
                                <a:pt x="17967" y="11454"/>
                                <a:pt x="17697" y="10915"/>
                              </a:cubicBezTo>
                              <a:lnTo>
                                <a:pt x="20551" y="9237"/>
                              </a:lnTo>
                              <a:cubicBezTo>
                                <a:pt x="21272" y="8877"/>
                                <a:pt x="21512" y="8009"/>
                                <a:pt x="21182" y="7499"/>
                              </a:cubicBezTo>
                              <a:close/>
                              <a:moveTo>
                                <a:pt x="5530" y="8937"/>
                              </a:moveTo>
                              <a:lnTo>
                                <a:pt x="4929" y="7919"/>
                              </a:lnTo>
                              <a:cubicBezTo>
                                <a:pt x="4809" y="7709"/>
                                <a:pt x="4899" y="7439"/>
                                <a:pt x="5079" y="7320"/>
                              </a:cubicBezTo>
                              <a:lnTo>
                                <a:pt x="15684" y="1028"/>
                              </a:lnTo>
                              <a:cubicBezTo>
                                <a:pt x="15894" y="908"/>
                                <a:pt x="16165" y="998"/>
                                <a:pt x="16285" y="1178"/>
                              </a:cubicBezTo>
                              <a:lnTo>
                                <a:pt x="16886" y="2197"/>
                              </a:lnTo>
                              <a:lnTo>
                                <a:pt x="5530" y="8937"/>
                              </a:lnTo>
                              <a:close/>
                              <a:moveTo>
                                <a:pt x="16345" y="9087"/>
                              </a:moveTo>
                              <a:lnTo>
                                <a:pt x="18358" y="7889"/>
                              </a:lnTo>
                              <a:cubicBezTo>
                                <a:pt x="18568" y="7769"/>
                                <a:pt x="18628" y="7499"/>
                                <a:pt x="18508" y="7320"/>
                              </a:cubicBezTo>
                              <a:lnTo>
                                <a:pt x="17847" y="6181"/>
                              </a:lnTo>
                              <a:cubicBezTo>
                                <a:pt x="17727" y="5971"/>
                                <a:pt x="17456" y="5912"/>
                                <a:pt x="17276" y="6031"/>
                              </a:cubicBezTo>
                              <a:lnTo>
                                <a:pt x="15263" y="7230"/>
                              </a:lnTo>
                              <a:cubicBezTo>
                                <a:pt x="15053" y="7350"/>
                                <a:pt x="14993" y="7619"/>
                                <a:pt x="15113" y="7799"/>
                              </a:cubicBezTo>
                              <a:lnTo>
                                <a:pt x="15774" y="8937"/>
                              </a:lnTo>
                              <a:cubicBezTo>
                                <a:pt x="15864" y="9117"/>
                                <a:pt x="16135" y="9207"/>
                                <a:pt x="16345" y="9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<w:pict>
            <v:group id="Group 10" style="position:absolute;margin-left:747.75pt;margin-top:115.75pt;width:540pt;height:855.65pt;z-index:-251646464" alt="&quot;&quot;" coordsize="68580,108667" o:spid="_x0000_s1026" w14:anchorId="4D7D1E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">
              <v:rect id="Rectangle 5" style="position:absolute;top:8128;width:68580;height:14761;visibility:visible;mso-wrap-style:square;v-text-anchor:middle" o:spid="_x0000_s1027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>
                <v:fill type="gradient" color2="#548dd4 [1951]" angle="90" focus="100%" rotate="t"/>
              </v:rect>
              <v:group id="Group 2" style="position:absolute;top:22690;width:68548;height:72136" coordsize="68549,7211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style="position:absolute;top:146;width:68549;height:71971" coordsize="68549,71970" coordorigin="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" style="position:absolute;left:731;top:658;width:67818;height:71312;visibility:visible;mso-wrap-style:square;v-text-anchor:middle" o:spid="_x0000_s1030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>
                    <v:fill opacity="13107f"/>
                    <v:stroke miterlimit="4"/>
                    <v:textbox inset="3pt,3pt,3pt,3pt"/>
                  </v:rect>
                  <v:rect id="Rectangle" style="position:absolute;width:67856;height:71208;visibility:visible;mso-wrap-style:square;v-text-anchor:middle" o:spid="_x0000_s1031" fillcolor="window" strokecolor="#1f497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>
                    <v:stroke opacity="19789f" miterlimit="4"/>
                    <v:path arrowok="t"/>
                    <v:textbox inset="3pt,3pt,3pt,3pt"/>
                  </v:rect>
                </v:group>
                <v:rect id="Rectangle" style="position:absolute;width:67856;height:381;visibility:visible;mso-wrap-style:square;v-text-anchor:middle" o:spid="_x0000_s1032" fillcolor="#1f497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>
                  <v:stroke miterlimit="4"/>
                  <v:textbox inset="3pt,3pt,3pt,3pt"/>
                </v:rect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width:68580;height:23082;visibility:visible;mso-wrap-style:square" alt="Background Imag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cropbottom="32544f" o:title="Background Image" r:id="rId3"/>
              </v:shape>
              <v:shape id="Round Same Side Corner Rectangle 14" style="position:absolute;left:2794;top:8128;width:8858;height:8574;rotation:180;visibility:visible;mso-wrap-style:square;v-text-anchor:middle" coordsize="885825,857453" o:spid="_x0000_s1034" fillcolor="white [3212]" stroked="f" strokeweight="1pt" path="m142912,l742913,v78928,,142912,63984,142912,142912l885825,857453r,l,857453r,l,142912c,63984,63984,,1429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>
                <v:path arrowok="t" o:connecttype="custom" o:connectlocs="142912,0;742913,0;885825,142912;885825,857453;885825,857453;0,857453;0,857453;0,142912;142912,0" o:connectangles="0,0,0,0,0,0,0,0,0"/>
              </v:shape>
              <v:rect id="Rectangle 17" style="position:absolute;top:99229;width:67843;height:9438;visibility:visible;mso-wrap-style:square;v-text-anchor:middle" o:spid="_x0000_s1035" fillcolor="#f2f2f2 [305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/>
              <v:rect id="Rectangle" style="position:absolute;top:99229;width:67856;height:381;visibility:visible;mso-wrap-style:square;v-text-anchor:middle" o:spid="_x0000_s1036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>
                <v:stroke miterlimit="4"/>
                <v:textbox inset="3pt,3pt,3pt,3pt"/>
              </v:rect>
              <v:shape id="Shape" style="position:absolute;left:4910;top:10668;width:4563;height:4572;visibility:visible;mso-wrap-style:square;v-text-anchor:middle" coordsize="21328,21308" o:spid="_x0000_s1037" fillcolor="#1f497d [3215]" stroked="f" strokeweight="1pt" path="m21182,7499l17216,819c16735,10,15864,-200,15203,189l4599,6481v-571,329,-842,1018,-571,1737c3096,8788,1594,14540,1594,14540l303,15618c2,15858,-88,16277,92,16637r2283,4254c2586,21250,3006,21400,3397,21250v721,-299,1923,-749,2974,-929c7212,20202,8234,19393,8384,19183v541,-659,6008,-7340,6008,-7340c14933,11184,14783,10166,14092,9686v-661,-449,-1562,-299,-2073,300l9435,13131v-390,480,-1141,420,-1472,-119l6611,10765,17937,4024r2283,3835c20340,8069,20250,8338,20070,8458r-4326,2576c15744,11064,15744,11064,15744,11064v,330,-120,659,-330,929l12770,15229r60,119c13100,15828,13731,16007,14212,15738r150,-90c14843,15378,15053,14809,14933,14270v120,30,210,30,330,30c15474,14300,15654,14270,15834,14150v571,-300,751,-1048,451,-1618c16405,12562,16495,12562,16645,12562v211,,391,-30,571,-150c17757,12113,17967,11454,17697,10915l20551,9237v721,-360,961,-1228,631,-1738xm5530,8937l4929,7919v-120,-210,-30,-480,150,-599l15684,1028v210,-120,481,-30,601,150l16886,2197,5530,8937xm16345,9087l18358,7889v210,-120,270,-390,150,-569l17847,6181v-120,-210,-391,-269,-571,-150l15263,7230v-210,120,-270,389,-150,569l15774,8937v90,180,361,270,571,1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">
                <v:stroke miterlimit="4" joinstyle="miter"/>
                <v:path arrowok="t" o:connecttype="custom" o:connectlocs="228118,228600;228118,228600;228118,228600;228118,228600" o:connectangles="0,90,180,270" o:extrusionok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215E4" w14:textId="77777777" w:rsidR="00860553" w:rsidRDefault="00860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0A9A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110"/>
    <w:rsid w:val="00037281"/>
    <w:rsid w:val="000470FC"/>
    <w:rsid w:val="00047E60"/>
    <w:rsid w:val="00072B9D"/>
    <w:rsid w:val="000F7CE7"/>
    <w:rsid w:val="00110721"/>
    <w:rsid w:val="001257F0"/>
    <w:rsid w:val="00150904"/>
    <w:rsid w:val="001A199E"/>
    <w:rsid w:val="002511A4"/>
    <w:rsid w:val="0025130C"/>
    <w:rsid w:val="00256391"/>
    <w:rsid w:val="002633EB"/>
    <w:rsid w:val="00265218"/>
    <w:rsid w:val="00267236"/>
    <w:rsid w:val="002A2BE4"/>
    <w:rsid w:val="002C0E78"/>
    <w:rsid w:val="002D3842"/>
    <w:rsid w:val="002F35E6"/>
    <w:rsid w:val="00337C0F"/>
    <w:rsid w:val="00361209"/>
    <w:rsid w:val="00394AC3"/>
    <w:rsid w:val="003E0129"/>
    <w:rsid w:val="00414D7C"/>
    <w:rsid w:val="00435E8C"/>
    <w:rsid w:val="004517B2"/>
    <w:rsid w:val="00463B35"/>
    <w:rsid w:val="00471752"/>
    <w:rsid w:val="00482917"/>
    <w:rsid w:val="004C2F50"/>
    <w:rsid w:val="005310BC"/>
    <w:rsid w:val="005D124E"/>
    <w:rsid w:val="005E4903"/>
    <w:rsid w:val="0060593D"/>
    <w:rsid w:val="00607C8E"/>
    <w:rsid w:val="00676CD6"/>
    <w:rsid w:val="0071089C"/>
    <w:rsid w:val="00716249"/>
    <w:rsid w:val="00763E3A"/>
    <w:rsid w:val="00776E82"/>
    <w:rsid w:val="007B52D2"/>
    <w:rsid w:val="007C1F7D"/>
    <w:rsid w:val="007D0870"/>
    <w:rsid w:val="007D38AB"/>
    <w:rsid w:val="007F5DB2"/>
    <w:rsid w:val="0083192E"/>
    <w:rsid w:val="008403E9"/>
    <w:rsid w:val="00857086"/>
    <w:rsid w:val="00860553"/>
    <w:rsid w:val="008D3EE1"/>
    <w:rsid w:val="00944ADF"/>
    <w:rsid w:val="00951F0A"/>
    <w:rsid w:val="009963B2"/>
    <w:rsid w:val="00A06110"/>
    <w:rsid w:val="00A315FF"/>
    <w:rsid w:val="00A902CC"/>
    <w:rsid w:val="00AC7198"/>
    <w:rsid w:val="00AE3FB7"/>
    <w:rsid w:val="00B122BA"/>
    <w:rsid w:val="00B46BE9"/>
    <w:rsid w:val="00BC1B68"/>
    <w:rsid w:val="00BF5A49"/>
    <w:rsid w:val="00C1571D"/>
    <w:rsid w:val="00C22E1F"/>
    <w:rsid w:val="00C356D9"/>
    <w:rsid w:val="00C94D12"/>
    <w:rsid w:val="00CF0238"/>
    <w:rsid w:val="00D306ED"/>
    <w:rsid w:val="00D4436A"/>
    <w:rsid w:val="00E53AFF"/>
    <w:rsid w:val="00EF1881"/>
    <w:rsid w:val="00F27B67"/>
    <w:rsid w:val="00F37EA1"/>
    <w:rsid w:val="00FC469D"/>
    <w:rsid w:val="00FE73BE"/>
    <w:rsid w:val="5232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432B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6ED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857086"/>
    <w:pPr>
      <w:spacing w:after="200"/>
    </w:pPr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paragraph" w:styleId="ListBullet">
    <w:name w:val="List Bullet"/>
    <w:basedOn w:val="Normal"/>
    <w:uiPriority w:val="99"/>
    <w:rsid w:val="00607C8E"/>
    <w:pPr>
      <w:numPr>
        <w:numId w:val="1"/>
      </w:numPr>
      <w:spacing w:after="120"/>
      <w:ind w:left="1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errome\AppData\Roaming\Microsoft\Templates\Patient%20payment%20agreement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AF985-DEE4-4234-8180-9889A2A3BE49}"/>
      </w:docPartPr>
      <w:docPartBody>
        <w:p w:rsidR="00000000" w:rsidRDefault="00035EA5">
          <w:r w:rsidRPr="00FA66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713AF-3DE6-4A95-AF3E-BA183FCA4682}"/>
      </w:docPartPr>
      <w:docPartBody>
        <w:p w:rsidR="00000000" w:rsidRDefault="00035EA5">
          <w:r w:rsidRPr="00FA66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EA5"/>
    <w:rsid w:val="00035EA5"/>
    <w:rsid w:val="003F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035EA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DED59C-62ED-4C6B-821F-05516A069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86FC69-13BA-413C-A2E3-32B46D7E6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E05B66-F9F6-4508-9A3E-F967A33E24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5C760BB-AC6F-4C99-B43B-D7208C079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Patient payment agreement healthcare</Template>
  <TotalTime>0</TotalTime>
  <Pages>1</Pages>
  <Words>194</Words>
  <Characters>1109</Characters>
  <Application>Microsoft Office Word</Application>
  <DocSecurity>8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2023-01-10T17:47:00Z</dcterms:created>
  <dcterms:modified xsi:type="dcterms:W3CDTF">2023-01-10T17:47:00Z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